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344"/>
      </w:tblGrid>
      <w:tr w:rsidR="001C75FA" w:rsidRPr="00536E25" w14:paraId="547B4C76" w14:textId="77777777" w:rsidTr="00913D4E">
        <w:tc>
          <w:tcPr>
            <w:tcW w:w="9464" w:type="dxa"/>
            <w:shd w:val="clear" w:color="auto" w:fill="D9D9D9"/>
          </w:tcPr>
          <w:p w14:paraId="06C33A80" w14:textId="77777777" w:rsidR="001C75FA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</w:p>
          <w:p w14:paraId="0AA7EE36" w14:textId="77777777" w:rsidR="001C75FA" w:rsidRPr="001E09F7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  <w:r w:rsidRPr="001E09F7">
              <w:rPr>
                <w:rFonts w:ascii="Arial" w:hAnsi="Arial" w:cs="Arial"/>
                <w:b/>
                <w:color w:val="800000"/>
                <w:sz w:val="24"/>
                <w:szCs w:val="24"/>
              </w:rPr>
              <w:t>DECLARACIÓN RESPONSABLE DE DESPLAZAMIENTO</w:t>
            </w:r>
          </w:p>
          <w:p w14:paraId="676A3973" w14:textId="77777777" w:rsidR="001C75FA" w:rsidRPr="001E09F7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  <w:r w:rsidRPr="001E09F7">
              <w:rPr>
                <w:rFonts w:ascii="Arial" w:hAnsi="Arial" w:cs="Arial"/>
                <w:b/>
                <w:color w:val="800000"/>
                <w:sz w:val="24"/>
                <w:szCs w:val="24"/>
              </w:rPr>
              <w:t xml:space="preserve"> POR MOTIVOS PROFESIONALES</w:t>
            </w:r>
          </w:p>
          <w:p w14:paraId="712AD494" w14:textId="77777777" w:rsidR="001C75FA" w:rsidRPr="00A04161" w:rsidRDefault="001C75FA" w:rsidP="00913D4E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4161">
              <w:rPr>
                <w:rFonts w:ascii="Arial" w:hAnsi="Arial" w:cs="Arial"/>
                <w:b/>
                <w:bCs/>
                <w:color w:val="000000"/>
                <w:sz w:val="20"/>
              </w:rPr>
              <w:t>(Medidas adoptadas provisionalmente por el estado de alarma ocasionado por el COVID-19)</w:t>
            </w:r>
          </w:p>
          <w:p w14:paraId="132A2FDF" w14:textId="77777777" w:rsidR="001C75FA" w:rsidRPr="007B5031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</w:p>
        </w:tc>
      </w:tr>
    </w:tbl>
    <w:p w14:paraId="19312B87" w14:textId="77777777" w:rsidR="001C75FA" w:rsidRDefault="001C75FA" w:rsidP="001C75FA">
      <w:pPr>
        <w:rPr>
          <w:rFonts w:ascii="Arial" w:hAnsi="Arial" w:cs="Arial"/>
          <w:sz w:val="24"/>
          <w:szCs w:val="24"/>
        </w:rPr>
      </w:pPr>
    </w:p>
    <w:p w14:paraId="0E5F99A9" w14:textId="77777777" w:rsidR="001C75FA" w:rsidRPr="007B5031" w:rsidRDefault="001C75FA" w:rsidP="001C75FA">
      <w:pPr>
        <w:rPr>
          <w:rFonts w:ascii="Arial" w:hAnsi="Arial" w:cs="Arial"/>
          <w:color w:val="FF99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8108"/>
      </w:tblGrid>
      <w:tr w:rsidR="001C75FA" w:rsidRPr="00536E25" w14:paraId="3B84A80C" w14:textId="77777777" w:rsidTr="00913D4E">
        <w:tc>
          <w:tcPr>
            <w:tcW w:w="1242" w:type="dxa"/>
            <w:shd w:val="clear" w:color="auto" w:fill="D9D9D9"/>
          </w:tcPr>
          <w:p w14:paraId="0496A40B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 w:rsidRPr="00536E25">
              <w:rPr>
                <w:rFonts w:ascii="Arial" w:hAnsi="Arial" w:cs="Arial"/>
                <w:b/>
                <w:szCs w:val="22"/>
              </w:rPr>
              <w:t xml:space="preserve">D. /Dª.: </w:t>
            </w:r>
          </w:p>
        </w:tc>
        <w:tc>
          <w:tcPr>
            <w:tcW w:w="8222" w:type="dxa"/>
          </w:tcPr>
          <w:p w14:paraId="221FDD97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  <w:bookmarkEnd w:id="0"/>
          </w:p>
        </w:tc>
      </w:tr>
      <w:tr w:rsidR="001C75FA" w:rsidRPr="00536E25" w14:paraId="1B5E8342" w14:textId="77777777" w:rsidTr="00913D4E">
        <w:tc>
          <w:tcPr>
            <w:tcW w:w="1242" w:type="dxa"/>
            <w:shd w:val="clear" w:color="auto" w:fill="D9D9D9"/>
          </w:tcPr>
          <w:p w14:paraId="6B2FA50E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D.N.I.:</w:t>
            </w:r>
          </w:p>
        </w:tc>
        <w:tc>
          <w:tcPr>
            <w:tcW w:w="8222" w:type="dxa"/>
          </w:tcPr>
          <w:p w14:paraId="1DDBFBFB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14:paraId="13DE41DD" w14:textId="77777777" w:rsidR="001C75FA" w:rsidRPr="00536E25" w:rsidRDefault="001C75FA" w:rsidP="001C75FA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379"/>
        <w:gridCol w:w="711"/>
        <w:gridCol w:w="1215"/>
        <w:gridCol w:w="720"/>
        <w:gridCol w:w="926"/>
        <w:gridCol w:w="742"/>
        <w:gridCol w:w="1283"/>
      </w:tblGrid>
      <w:tr w:rsidR="001C75FA" w:rsidRPr="00536E25" w14:paraId="5D9FE861" w14:textId="77777777" w:rsidTr="00913D4E">
        <w:tc>
          <w:tcPr>
            <w:tcW w:w="4593" w:type="dxa"/>
            <w:gridSpan w:val="3"/>
            <w:shd w:val="clear" w:color="auto" w:fill="D9D9D9"/>
          </w:tcPr>
          <w:p w14:paraId="50916851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 w:rsidRPr="00536E25">
              <w:rPr>
                <w:rFonts w:ascii="Arial" w:hAnsi="Arial" w:cs="Arial"/>
                <w:b/>
                <w:szCs w:val="22"/>
              </w:rPr>
              <w:t xml:space="preserve">Ingeniero/a Industrial, colegiado/a nº: </w:t>
            </w:r>
          </w:p>
        </w:tc>
        <w:tc>
          <w:tcPr>
            <w:tcW w:w="4977" w:type="dxa"/>
            <w:gridSpan w:val="5"/>
          </w:tcPr>
          <w:p w14:paraId="755BCBA1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  <w:bookmarkEnd w:id="1"/>
          </w:p>
        </w:tc>
      </w:tr>
      <w:tr w:rsidR="001C75FA" w:rsidRPr="00536E25" w14:paraId="28CCA378" w14:textId="77777777" w:rsidTr="00913D4E">
        <w:tc>
          <w:tcPr>
            <w:tcW w:w="3850" w:type="dxa"/>
            <w:gridSpan w:val="2"/>
            <w:shd w:val="clear" w:color="auto" w:fill="D9D9D9"/>
          </w:tcPr>
          <w:p w14:paraId="5AA2CC0B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Domicilio:</w:t>
            </w:r>
          </w:p>
        </w:tc>
        <w:tc>
          <w:tcPr>
            <w:tcW w:w="5720" w:type="dxa"/>
            <w:gridSpan w:val="6"/>
            <w:shd w:val="clear" w:color="auto" w:fill="auto"/>
          </w:tcPr>
          <w:p w14:paraId="327AB709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1C75FA" w:rsidRPr="00536E25" w14:paraId="43C32E9F" w14:textId="77777777" w:rsidTr="00913D4E">
        <w:tc>
          <w:tcPr>
            <w:tcW w:w="1367" w:type="dxa"/>
            <w:shd w:val="clear" w:color="auto" w:fill="D9D9D9"/>
          </w:tcPr>
          <w:p w14:paraId="4DA80C35" w14:textId="77777777" w:rsidR="001C75FA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Población:</w:t>
            </w:r>
          </w:p>
        </w:tc>
        <w:tc>
          <w:tcPr>
            <w:tcW w:w="4501" w:type="dxa"/>
            <w:gridSpan w:val="3"/>
            <w:shd w:val="clear" w:color="auto" w:fill="auto"/>
          </w:tcPr>
          <w:p w14:paraId="42E93062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/>
          </w:tcPr>
          <w:p w14:paraId="06F2055C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6A2E4B">
              <w:rPr>
                <w:rFonts w:ascii="Arial" w:hAnsi="Arial" w:cs="Arial"/>
                <w:b/>
                <w:szCs w:val="22"/>
              </w:rPr>
              <w:t>C.P.:</w:t>
            </w:r>
          </w:p>
        </w:tc>
        <w:tc>
          <w:tcPr>
            <w:tcW w:w="931" w:type="dxa"/>
            <w:shd w:val="clear" w:color="auto" w:fill="auto"/>
          </w:tcPr>
          <w:p w14:paraId="0DC4412A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D9D9D9"/>
          </w:tcPr>
          <w:p w14:paraId="3D049836" w14:textId="77777777" w:rsidR="001C75FA" w:rsidRPr="00E3096B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Telf.:</w:t>
            </w:r>
          </w:p>
        </w:tc>
        <w:tc>
          <w:tcPr>
            <w:tcW w:w="1309" w:type="dxa"/>
          </w:tcPr>
          <w:p w14:paraId="7450330B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1C75FA" w:rsidRPr="00536E25" w14:paraId="648CBD3A" w14:textId="77777777" w:rsidTr="00913D4E">
        <w:tc>
          <w:tcPr>
            <w:tcW w:w="1367" w:type="dxa"/>
            <w:shd w:val="clear" w:color="auto" w:fill="D9D9D9"/>
          </w:tcPr>
          <w:p w14:paraId="31E06CE5" w14:textId="77777777" w:rsidR="001C75FA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T.M.:</w:t>
            </w:r>
          </w:p>
        </w:tc>
        <w:tc>
          <w:tcPr>
            <w:tcW w:w="8203" w:type="dxa"/>
            <w:gridSpan w:val="7"/>
            <w:shd w:val="clear" w:color="auto" w:fill="auto"/>
          </w:tcPr>
          <w:p w14:paraId="09BE4C96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14:paraId="064456C1" w14:textId="77777777" w:rsidR="001C75FA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</w:p>
    <w:p w14:paraId="06C0E72F" w14:textId="77777777" w:rsidR="001C75FA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</w:p>
    <w:p w14:paraId="3171AAFA" w14:textId="77777777" w:rsidR="001C75FA" w:rsidRPr="001E09F7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  <w:r w:rsidRPr="001E09F7">
        <w:rPr>
          <w:rFonts w:ascii="Arial" w:eastAsia="Times New Roman" w:hAnsi="Arial"/>
          <w:b/>
          <w:kern w:val="0"/>
          <w:sz w:val="22"/>
          <w:szCs w:val="22"/>
          <w:lang w:eastAsia="es-ES" w:bidi="ar-SA"/>
        </w:rPr>
        <w:t>DECLARA RESPONSABLEMENTE:</w:t>
      </w:r>
    </w:p>
    <w:p w14:paraId="70B8F56F" w14:textId="77777777" w:rsidR="001C75FA" w:rsidRDefault="001C75FA" w:rsidP="001C75FA">
      <w:pPr>
        <w:rPr>
          <w:rFonts w:ascii="Arial" w:hAnsi="Arial" w:cs="Arial"/>
          <w:szCs w:val="22"/>
        </w:rPr>
      </w:pPr>
    </w:p>
    <w:p w14:paraId="02ACA182" w14:textId="16036B8A" w:rsidR="001C75FA" w:rsidRPr="00B50075" w:rsidRDefault="001C75FA" w:rsidP="001C75FA">
      <w:pPr>
        <w:suppressAutoHyphens/>
        <w:jc w:val="both"/>
        <w:textAlignment w:val="baseline"/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</w:pPr>
      <w:r w:rsidRPr="00B50075">
        <w:rPr>
          <w:rFonts w:ascii="Arial" w:hAnsi="Arial" w:cs="Arial"/>
          <w:szCs w:val="22"/>
        </w:rPr>
        <w:t xml:space="preserve">Que en fecha </w:t>
      </w:r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t>  DD/MM/AAAA,</w:t>
      </w:r>
      <w:r w:rsidRPr="00B50075">
        <w:rPr>
          <w:rFonts w:ascii="Arial" w:hAnsi="Arial" w:cs="Arial"/>
          <w:szCs w:val="22"/>
        </w:rPr>
        <w:t xml:space="preserve"> en el periodo comprendido entre las </w:t>
      </w:r>
      <w:bookmarkStart w:id="2" w:name="Texto121"/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t>     </w:t>
      </w:r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end"/>
      </w:r>
      <w:bookmarkEnd w:id="2"/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t xml:space="preserve"> y </w:t>
      </w:r>
      <w:bookmarkStart w:id="3" w:name="Texto8"/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t>     </w:t>
      </w:r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end"/>
      </w:r>
      <w:bookmarkEnd w:id="3"/>
      <w:r w:rsidRPr="00B50075">
        <w:rPr>
          <w:rFonts w:ascii="Arial" w:eastAsia="NSimSun" w:hAnsi="Arial" w:cs="Arial"/>
          <w:kern w:val="2"/>
          <w:szCs w:val="22"/>
          <w:lang w:eastAsia="zh-CN" w:bidi="hi-IN"/>
        </w:rPr>
        <w:t xml:space="preserve"> horas</w:t>
      </w:r>
      <w:r w:rsidRPr="00B50075">
        <w:rPr>
          <w:rFonts w:ascii="Arial" w:hAnsi="Arial" w:cs="Arial"/>
          <w:szCs w:val="22"/>
        </w:rPr>
        <w:t xml:space="preserve">, se desplazará a </w:t>
      </w:r>
      <w:bookmarkStart w:id="4" w:name="Texto9"/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 w:val="24"/>
          <w:szCs w:val="22"/>
          <w:lang w:bidi="hi-IN"/>
        </w:rPr>
        <w:t>     </w:t>
      </w:r>
      <w:r w:rsidRPr="00B50075">
        <w:rPr>
          <w:rFonts w:ascii="Arial" w:eastAsia="NSimSun" w:hAnsi="Arial" w:cs="Arial"/>
          <w:kern w:val="2"/>
          <w:sz w:val="24"/>
          <w:szCs w:val="22"/>
          <w:lang w:bidi="hi-IN"/>
        </w:rPr>
        <w:fldChar w:fldCharType="end"/>
      </w:r>
      <w:bookmarkEnd w:id="4"/>
      <w:r w:rsidRPr="00B50075">
        <w:rPr>
          <w:rFonts w:ascii="Arial" w:hAnsi="Arial" w:cs="Arial"/>
          <w:szCs w:val="22"/>
        </w:rPr>
        <w:t xml:space="preserve"> (localización del destino) para la realización de </w:t>
      </w:r>
      <w:bookmarkStart w:id="5" w:name="Texto10"/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 w:val="24"/>
          <w:szCs w:val="22"/>
          <w:lang w:bidi="hi-IN"/>
        </w:rPr>
        <w:t>     </w:t>
      </w:r>
      <w:r w:rsidRPr="00B50075">
        <w:rPr>
          <w:rFonts w:ascii="Arial" w:eastAsia="NSimSun" w:hAnsi="Arial" w:cs="Arial"/>
          <w:kern w:val="2"/>
          <w:sz w:val="24"/>
          <w:szCs w:val="22"/>
          <w:lang w:bidi="hi-IN"/>
        </w:rPr>
        <w:fldChar w:fldCharType="end"/>
      </w:r>
      <w:bookmarkEnd w:id="5"/>
      <w:r w:rsidRPr="00B50075">
        <w:rPr>
          <w:rFonts w:ascii="Arial" w:hAnsi="Arial" w:cs="Arial"/>
          <w:szCs w:val="22"/>
        </w:rPr>
        <w:t xml:space="preserve"> (describir prestación o actividad a realizar – dirección facultativa de obra, coordinación de seguridad y salud, y</w:t>
      </w:r>
      <w:r w:rsidRPr="00B50075">
        <w:rPr>
          <w:rFonts w:ascii="Arial" w:hAnsi="Arial" w:cs="Arial"/>
          <w:color w:val="FF0000"/>
          <w:szCs w:val="22"/>
        </w:rPr>
        <w:t xml:space="preserve"> </w:t>
      </w:r>
      <w:r w:rsidRPr="00B50075">
        <w:rPr>
          <w:rFonts w:ascii="Arial" w:hAnsi="Arial" w:cs="Arial"/>
          <w:szCs w:val="22"/>
        </w:rPr>
        <w:t xml:space="preserve">cualquier otra de la obra de referencia como título del proyecto, nº de visado, etc.-) con motivo del ejercicio de su actividad profesional como Ingeniero Industrial, al amparo de la excepción de la limitación de la libertad de circulación </w:t>
      </w:r>
      <w:r w:rsidR="00EB613E" w:rsidRPr="00EB613E">
        <w:rPr>
          <w:rFonts w:ascii="Arial" w:hAnsi="Arial" w:cs="Arial"/>
          <w:szCs w:val="22"/>
        </w:rPr>
        <w:t>Decreto 27/2020, de 26 de octubre, del Presidente del Principado de Asturias, por el que se adoptan medidas para contener la propagación de infecciones causadas por el SARSCoV-2 en el marco del estado de alarma.</w:t>
      </w:r>
    </w:p>
    <w:p w14:paraId="33BCA735" w14:textId="77777777" w:rsidR="001C75FA" w:rsidRPr="00B50075" w:rsidRDefault="001C75FA" w:rsidP="001C75FA">
      <w:pPr>
        <w:suppressAutoHyphens/>
        <w:jc w:val="center"/>
        <w:rPr>
          <w:rFonts w:ascii="Arial" w:hAnsi="Arial" w:cs="Arial"/>
          <w:szCs w:val="22"/>
        </w:rPr>
      </w:pPr>
    </w:p>
    <w:p w14:paraId="676771D3" w14:textId="77777777" w:rsidR="001C75FA" w:rsidRPr="00B50075" w:rsidRDefault="001C75FA" w:rsidP="001C75FA">
      <w:pPr>
        <w:suppressAutoHyphens/>
        <w:rPr>
          <w:rFonts w:ascii="Arial" w:hAnsi="Arial" w:cs="Arial"/>
          <w:szCs w:val="22"/>
          <w:lang w:eastAsia="zh-CN"/>
        </w:rPr>
      </w:pPr>
    </w:p>
    <w:tbl>
      <w:tblPr>
        <w:tblpPr w:leftFromText="141" w:rightFromText="141" w:vertAnchor="page" w:horzAnchor="page" w:tblpX="3391" w:tblpY="12736"/>
        <w:tblW w:w="22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5"/>
      </w:tblGrid>
      <w:tr w:rsidR="00421A9C" w:rsidRPr="001E09F7" w14:paraId="5CD2455C" w14:textId="77777777" w:rsidTr="00421A9C">
        <w:trPr>
          <w:trHeight w:val="2042"/>
        </w:trPr>
        <w:tc>
          <w:tcPr>
            <w:tcW w:w="4235" w:type="dxa"/>
          </w:tcPr>
          <w:p w14:paraId="69682EA4" w14:textId="77777777" w:rsidR="00421A9C" w:rsidRPr="001E09F7" w:rsidRDefault="00421A9C" w:rsidP="00421A9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E09F7">
              <w:rPr>
                <w:rFonts w:ascii="Arial" w:hAnsi="Arial" w:cs="Arial"/>
                <w:b/>
                <w:szCs w:val="22"/>
              </w:rPr>
              <w:t>Firma del/de la Ingeniero/a Industrial</w:t>
            </w:r>
          </w:p>
        </w:tc>
      </w:tr>
    </w:tbl>
    <w:p w14:paraId="068686C5" w14:textId="77777777" w:rsidR="001C75FA" w:rsidRPr="00B50075" w:rsidRDefault="001C75FA" w:rsidP="001C75FA">
      <w:pPr>
        <w:suppressAutoHyphens/>
        <w:jc w:val="both"/>
        <w:textAlignment w:val="baseline"/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</w:pPr>
      <w:r w:rsidRPr="00B50075">
        <w:rPr>
          <w:rFonts w:ascii="Arial" w:hAnsi="Arial" w:cs="Arial"/>
          <w:szCs w:val="22"/>
        </w:rPr>
        <w:t>Y para que así conste a los oportunos efectos, expide y firma la presente declaración en el lugar del encabezamiento y a la fecha de la firma electrónica.</w:t>
      </w:r>
    </w:p>
    <w:p w14:paraId="36039AA9" w14:textId="77777777" w:rsidR="003D6E3C" w:rsidRDefault="003D6E3C" w:rsidP="003F1B90">
      <w:pPr>
        <w:pStyle w:val="NormalCarta"/>
      </w:pPr>
    </w:p>
    <w:p w14:paraId="43510994" w14:textId="77777777" w:rsidR="003D6E3C" w:rsidRDefault="003D6E3C" w:rsidP="003F1B90">
      <w:pPr>
        <w:pStyle w:val="NormalCarta"/>
      </w:pPr>
    </w:p>
    <w:sectPr w:rsidR="003D6E3C">
      <w:headerReference w:type="first" r:id="rId7"/>
      <w:footerReference w:type="first" r:id="rId8"/>
      <w:pgSz w:w="11906" w:h="16838"/>
      <w:pgMar w:top="1242" w:right="1134" w:bottom="1559" w:left="1418" w:header="720" w:footer="108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C6796" w14:textId="77777777" w:rsidR="001C75FA" w:rsidRDefault="001C75FA">
      <w:r>
        <w:separator/>
      </w:r>
    </w:p>
  </w:endnote>
  <w:endnote w:type="continuationSeparator" w:id="0">
    <w:p w14:paraId="65890A8D" w14:textId="77777777" w:rsidR="001C75FA" w:rsidRDefault="001C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F4B225E1-AFC5-4F81-8623-633CFE7AC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C52E857-32E4-4EB6-917B-3BEF7E5ACC61}"/>
    <w:embedBold r:id="rId3" w:fontKey="{2FFA2840-A4C8-4EC2-BD62-27909603B917}"/>
    <w:embedBoldItalic r:id="rId4" w:fontKey="{9F1C8B7B-8D26-4829-A5B3-4EC9DE0A5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Liberation Serif">
    <w:altName w:val="Times New Roman"/>
    <w:charset w:val="00"/>
    <w:family w:val="roman"/>
    <w:pitch w:val="variable"/>
    <w:embedRegular r:id="rId5" w:subsetted="1" w:fontKey="{CCEDB715-0357-44CD-AB25-53D0F988A6A9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A5DDB" w14:textId="6AD71A3A" w:rsidR="00421A9C" w:rsidRPr="00421A9C" w:rsidRDefault="00421A9C" w:rsidP="00421A9C">
    <w:pPr>
      <w:ind w:right="160"/>
      <w:jc w:val="center"/>
      <w:rPr>
        <w:sz w:val="14"/>
      </w:rPr>
    </w:pPr>
    <w:r>
      <w:rPr>
        <w:noProof/>
        <w:sz w:val="14"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E26F366" wp14:editId="27545F41">
              <wp:simplePos x="0" y="0"/>
              <wp:positionH relativeFrom="margin">
                <wp:posOffset>0</wp:posOffset>
              </wp:positionH>
              <wp:positionV relativeFrom="paragraph">
                <wp:posOffset>-36195</wp:posOffset>
              </wp:positionV>
              <wp:extent cx="5941695" cy="0"/>
              <wp:effectExtent l="0" t="0" r="0" b="0"/>
              <wp:wrapTopAndBottom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931005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2.85pt" to="467.8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" o:allowincell="f">
              <w10:wrap type="topAndBottom" anchorx="margin"/>
            </v:line>
          </w:pict>
        </mc:Fallback>
      </mc:AlternateContent>
    </w:r>
    <w:r>
      <w:rPr>
        <w:sz w:val="14"/>
      </w:rPr>
      <w:t xml:space="preserve">Colegio Oficial de Ingenieros </w:t>
    </w:r>
    <w:r>
      <w:rPr>
        <w:rStyle w:val="PiepaginaCartaCar"/>
      </w:rPr>
      <w:t>Industriales del Principado de  Asturias</w:t>
    </w:r>
    <w:r>
      <w:rPr>
        <w:sz w:val="14"/>
      </w:rPr>
      <w:t xml:space="preserve"> - C/. Asturias, 11 –Bajo.- Tlf. 985 241 410 - Fax 985 273 720 - 33004 OVIEDO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957D9" w14:textId="77777777" w:rsidR="001C75FA" w:rsidRDefault="001C75FA">
      <w:r>
        <w:separator/>
      </w:r>
    </w:p>
  </w:footnote>
  <w:footnote w:type="continuationSeparator" w:id="0">
    <w:p w14:paraId="5C772D2C" w14:textId="77777777" w:rsidR="001C75FA" w:rsidRDefault="001C7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58" w:type="dxa"/>
      <w:tblInd w:w="-92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28"/>
      <w:gridCol w:w="3423"/>
      <w:gridCol w:w="3807"/>
    </w:tblGrid>
    <w:tr w:rsidR="005A0EE3" w14:paraId="1DAF5426" w14:textId="77777777">
      <w:trPr>
        <w:trHeight w:val="2694"/>
      </w:trPr>
      <w:tc>
        <w:tcPr>
          <w:tcW w:w="3828" w:type="dxa"/>
        </w:tcPr>
        <w:p w14:paraId="7728FE54" w14:textId="77777777" w:rsidR="005A0EE3" w:rsidRDefault="00D7685E">
          <w:pPr>
            <w:pStyle w:val="EncabezadoColegio"/>
          </w:pPr>
          <w:r>
            <w:rPr>
              <w:noProof/>
            </w:rPr>
            <w:drawing>
              <wp:inline distT="0" distB="0" distL="0" distR="0" wp14:anchorId="1C3C2F5E" wp14:editId="4BF1DC53">
                <wp:extent cx="781050" cy="885825"/>
                <wp:effectExtent l="0" t="0" r="0" b="9525"/>
                <wp:docPr id="1" name="Imagen 1" descr="Escudo Coleg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Coleg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B1DC57" w14:textId="77777777" w:rsidR="00482F86" w:rsidRDefault="00482F86">
          <w:pPr>
            <w:pStyle w:val="EncabezadoColegio"/>
          </w:pPr>
          <w:r>
            <w:t>COLEGIO OFICIAL DE</w:t>
          </w:r>
        </w:p>
        <w:p w14:paraId="145EF151" w14:textId="77777777" w:rsidR="005A0EE3" w:rsidRDefault="005A0EE3">
          <w:pPr>
            <w:pStyle w:val="EncabezadoColegio"/>
          </w:pPr>
          <w:r>
            <w:t>INGENIEROS INDUSTRIALES</w:t>
          </w:r>
        </w:p>
        <w:p w14:paraId="195C5FB5" w14:textId="77777777" w:rsidR="005A0EE3" w:rsidRDefault="00482F86">
          <w:pPr>
            <w:pStyle w:val="EncabezadoColegio"/>
          </w:pPr>
          <w:r>
            <w:t>DEL PRINCIPADO DE ASTURIAS</w:t>
          </w:r>
        </w:p>
        <w:p w14:paraId="07D06DD6" w14:textId="77777777" w:rsidR="005A0EE3" w:rsidRDefault="00D7685E">
          <w:pPr>
            <w:pStyle w:val="EncabezadoDelegaci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89E3851" wp14:editId="08E33EF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29845</wp:posOffset>
                    </wp:positionV>
                    <wp:extent cx="548640" cy="0"/>
                    <wp:effectExtent l="0" t="0" r="0" b="0"/>
                    <wp:wrapTopAndBottom/>
                    <wp:docPr id="2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486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023A4FE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2.35pt" to="43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" strokeweight="1pt">
                    <w10:wrap type="topAndBottom" anchorx="page"/>
                  </v:line>
                </w:pict>
              </mc:Fallback>
            </mc:AlternateContent>
          </w:r>
        </w:p>
      </w:tc>
      <w:tc>
        <w:tcPr>
          <w:tcW w:w="3423" w:type="dxa"/>
        </w:tcPr>
        <w:p w14:paraId="62125E5E" w14:textId="77777777" w:rsidR="005A0EE3" w:rsidRDefault="005A0EE3">
          <w:pPr>
            <w:pStyle w:val="Encabezado"/>
            <w:jc w:val="center"/>
          </w:pPr>
        </w:p>
      </w:tc>
      <w:tc>
        <w:tcPr>
          <w:tcW w:w="3807" w:type="dxa"/>
        </w:tcPr>
        <w:p w14:paraId="75BB1BC1" w14:textId="77777777" w:rsidR="005A0EE3" w:rsidRDefault="003F1B90">
          <w:pPr>
            <w:pStyle w:val="EncabezadoDireccin"/>
          </w:pPr>
          <w:r>
            <w:t>C/. Asturias, 11 Bajo</w:t>
          </w:r>
        </w:p>
        <w:p w14:paraId="2624B2A0" w14:textId="77777777" w:rsidR="005A0EE3" w:rsidRDefault="005A0EE3">
          <w:pPr>
            <w:pStyle w:val="EncabezadoDireccin"/>
          </w:pPr>
          <w:r>
            <w:t>33004 OVIEDO</w:t>
          </w:r>
        </w:p>
        <w:p w14:paraId="68E5732C" w14:textId="77777777" w:rsidR="005A0EE3" w:rsidRDefault="005A0EE3">
          <w:pPr>
            <w:pStyle w:val="EncabezadoDireccin"/>
          </w:pPr>
          <w:r>
            <w:t>Tlf. 985 241 410</w:t>
          </w:r>
        </w:p>
        <w:p w14:paraId="45805106" w14:textId="77777777" w:rsidR="005A0EE3" w:rsidRDefault="005A0EE3">
          <w:pPr>
            <w:pStyle w:val="EncabezadoDireccin"/>
          </w:pPr>
          <w:r>
            <w:t>Fax 985 273 720</w:t>
          </w:r>
        </w:p>
        <w:p w14:paraId="66B13E8D" w14:textId="77777777" w:rsidR="005A0EE3" w:rsidRDefault="00482F86">
          <w:pPr>
            <w:pStyle w:val="EncabezadoDireccin"/>
          </w:pPr>
          <w:r>
            <w:t>coiias@coiias</w:t>
          </w:r>
          <w:r w:rsidR="005A0EE3">
            <w:t>.es</w:t>
          </w:r>
        </w:p>
        <w:p w14:paraId="38B98C3A" w14:textId="77777777" w:rsidR="005A0EE3" w:rsidRDefault="00482F86">
          <w:pPr>
            <w:pStyle w:val="EncabezadoDireccin"/>
          </w:pPr>
          <w:r>
            <w:t>www.coiias</w:t>
          </w:r>
          <w:r w:rsidR="005A0EE3">
            <w:t>.es</w:t>
          </w:r>
        </w:p>
        <w:p w14:paraId="41456137" w14:textId="77777777" w:rsidR="005A0EE3" w:rsidRDefault="005A0EE3">
          <w:pPr>
            <w:pStyle w:val="Encabezado"/>
            <w:rPr>
              <w:rFonts w:ascii="Futura Lt BT" w:hAnsi="Futura Lt BT"/>
              <w:color w:val="5F5F5F"/>
              <w:lang w:val="fr-FR"/>
            </w:rPr>
          </w:pPr>
        </w:p>
      </w:tc>
    </w:tr>
  </w:tbl>
  <w:p w14:paraId="6A3BEF1F" w14:textId="77777777" w:rsidR="005A0EE3" w:rsidRDefault="005A0EE3">
    <w:pPr>
      <w:pStyle w:val="Encabezad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959C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9D702E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6805E9B"/>
    <w:multiLevelType w:val="singleLevel"/>
    <w:tmpl w:val="4324403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4C9B0B6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50F724C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A1805DA"/>
    <w:multiLevelType w:val="singleLevel"/>
    <w:tmpl w:val="576C5DB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5D443A55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F7B3D38"/>
    <w:multiLevelType w:val="singleLevel"/>
    <w:tmpl w:val="00447F6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8" w15:restartNumberingAfterBreak="0">
    <w:nsid w:val="60F85EC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4D924F0"/>
    <w:multiLevelType w:val="hybridMultilevel"/>
    <w:tmpl w:val="0F94F366"/>
    <w:lvl w:ilvl="0" w:tplc="1B700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323AA"/>
    <w:multiLevelType w:val="singleLevel"/>
    <w:tmpl w:val="00447F6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5FA"/>
    <w:rsid w:val="000A3C96"/>
    <w:rsid w:val="00166FDD"/>
    <w:rsid w:val="001C75FA"/>
    <w:rsid w:val="002774C3"/>
    <w:rsid w:val="003B19BF"/>
    <w:rsid w:val="003D6E3C"/>
    <w:rsid w:val="003F1B90"/>
    <w:rsid w:val="00421A9C"/>
    <w:rsid w:val="004601D9"/>
    <w:rsid w:val="00482F86"/>
    <w:rsid w:val="004F199A"/>
    <w:rsid w:val="005A0EE3"/>
    <w:rsid w:val="00942FBA"/>
    <w:rsid w:val="009839EC"/>
    <w:rsid w:val="00A21A4F"/>
    <w:rsid w:val="00B40632"/>
    <w:rsid w:val="00B64A29"/>
    <w:rsid w:val="00CB75FD"/>
    <w:rsid w:val="00D7655B"/>
    <w:rsid w:val="00D7685E"/>
    <w:rsid w:val="00D912F8"/>
    <w:rsid w:val="00E767D0"/>
    <w:rsid w:val="00EB613E"/>
    <w:rsid w:val="00F1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A0A6FD9"/>
  <w15:docId w15:val="{551DE941-AF3E-4E02-83B0-9959A8BE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FA"/>
    <w:rPr>
      <w:rFonts w:ascii="Univers" w:hAnsi="Univers"/>
      <w:sz w:val="22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rFonts w:ascii="Times New Roman" w:hAnsi="Times New Roman"/>
      <w:i/>
      <w:sz w:val="18"/>
      <w:lang w:val="es-ES_tradnl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imes New Roman" w:hAnsi="Times New Roman"/>
      <w:sz w:val="20"/>
      <w:lang w:val="es-ES_tradnl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ascii="Times New Roman" w:hAnsi="Times New Roman"/>
      <w:sz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customStyle="1" w:styleId="Informal">
    <w:name w:val="Informal"/>
    <w:basedOn w:val="Normal"/>
    <w:pPr>
      <w:spacing w:after="240"/>
      <w:jc w:val="both"/>
    </w:pPr>
    <w:rPr>
      <w:rFonts w:ascii="Tahoma" w:hAnsi="Tahoma"/>
      <w:sz w:val="24"/>
      <w:lang w:val="es-ES_tradnl"/>
    </w:rPr>
  </w:style>
  <w:style w:type="paragraph" w:customStyle="1" w:styleId="NormalDecano">
    <w:name w:val="Normal Decano"/>
    <w:pPr>
      <w:spacing w:after="120"/>
      <w:ind w:firstLine="709"/>
      <w:jc w:val="both"/>
    </w:pPr>
    <w:rPr>
      <w:rFonts w:ascii="Arial" w:hAnsi="Arial"/>
      <w:sz w:val="22"/>
      <w:lang w:val="es-ES_tradnl"/>
    </w:rPr>
  </w:style>
  <w:style w:type="paragraph" w:customStyle="1" w:styleId="FechaDecano">
    <w:name w:val="Fecha Decano"/>
    <w:basedOn w:val="NormalDecano"/>
    <w:next w:val="NormalDecano"/>
    <w:pPr>
      <w:spacing w:before="240" w:after="480"/>
      <w:ind w:firstLine="0"/>
      <w:jc w:val="right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_tradnl"/>
    </w:rPr>
  </w:style>
  <w:style w:type="paragraph" w:customStyle="1" w:styleId="EncabezadoDireccin">
    <w:name w:val="Encabezado Dirección"/>
    <w:pPr>
      <w:ind w:right="160"/>
      <w:jc w:val="right"/>
    </w:pPr>
    <w:rPr>
      <w:rFonts w:ascii="Futura Md BT" w:hAnsi="Futura Md BT"/>
      <w:color w:val="000000"/>
      <w:sz w:val="18"/>
    </w:rPr>
  </w:style>
  <w:style w:type="paragraph" w:customStyle="1" w:styleId="EncabezadoColegio">
    <w:name w:val="Encabezado Colegio"/>
    <w:basedOn w:val="EncabezadoDireccin"/>
    <w:pPr>
      <w:ind w:right="0"/>
      <w:jc w:val="center"/>
    </w:pPr>
    <w:rPr>
      <w:b/>
      <w:i/>
      <w:sz w:val="20"/>
    </w:rPr>
  </w:style>
  <w:style w:type="paragraph" w:customStyle="1" w:styleId="EncabezadoDelegacin">
    <w:name w:val="Encabezado Delegación"/>
    <w:basedOn w:val="EncabezadoColegio"/>
    <w:pPr>
      <w:spacing w:before="120"/>
    </w:pPr>
  </w:style>
  <w:style w:type="paragraph" w:customStyle="1" w:styleId="NormalCarta">
    <w:name w:val="Normal Carta"/>
    <w:pPr>
      <w:spacing w:after="120"/>
      <w:jc w:val="both"/>
    </w:pPr>
    <w:rPr>
      <w:rFonts w:ascii="Arial" w:hAnsi="Arial"/>
      <w:sz w:val="22"/>
      <w:lang w:val="es-ES_tradnl"/>
    </w:rPr>
  </w:style>
  <w:style w:type="paragraph" w:customStyle="1" w:styleId="FechaCarta">
    <w:name w:val="Fecha Carta"/>
    <w:basedOn w:val="NormalCarta"/>
    <w:next w:val="NormalCarta"/>
    <w:pPr>
      <w:spacing w:after="600"/>
      <w:jc w:val="right"/>
    </w:pPr>
  </w:style>
  <w:style w:type="paragraph" w:customStyle="1" w:styleId="PiepaginaCarta">
    <w:name w:val="Pie pagina Carta"/>
    <w:pPr>
      <w:widowControl w:val="0"/>
      <w:ind w:left="567" w:right="567"/>
      <w:jc w:val="center"/>
    </w:pPr>
    <w:rPr>
      <w:sz w:val="14"/>
    </w:rPr>
  </w:style>
  <w:style w:type="character" w:customStyle="1" w:styleId="PiepaginaCartaCar">
    <w:name w:val="Pie pagina Carta Car"/>
    <w:rPr>
      <w:sz w:val="14"/>
      <w:lang w:val="es-ES" w:eastAsia="es-ES" w:bidi="ar-SA"/>
    </w:rPr>
  </w:style>
  <w:style w:type="paragraph" w:customStyle="1" w:styleId="Titulo1Carta">
    <w:name w:val="Titulo 1 Carta"/>
    <w:basedOn w:val="NormalCarta"/>
    <w:next w:val="NormalCarta"/>
    <w:pPr>
      <w:spacing w:before="360"/>
      <w:jc w:val="left"/>
      <w:outlineLvl w:val="0"/>
    </w:pPr>
    <w:rPr>
      <w:b/>
      <w:sz w:val="28"/>
      <w:szCs w:val="28"/>
    </w:rPr>
  </w:style>
  <w:style w:type="paragraph" w:customStyle="1" w:styleId="Titulo2Carta">
    <w:name w:val="Titulo 2 Carta"/>
    <w:basedOn w:val="Titulo1Carta"/>
    <w:next w:val="NormalCarta"/>
    <w:pPr>
      <w:spacing w:before="240"/>
    </w:pPr>
    <w:rPr>
      <w:i/>
    </w:rPr>
  </w:style>
  <w:style w:type="paragraph" w:customStyle="1" w:styleId="Titulo3Carta">
    <w:name w:val="Titulo 3 Carta"/>
    <w:basedOn w:val="Titulo2Carta"/>
    <w:next w:val="Titulo1Carta"/>
    <w:pPr>
      <w:spacing w:before="120"/>
    </w:pPr>
    <w:rPr>
      <w:i w:val="0"/>
      <w:sz w:val="24"/>
      <w:szCs w:val="24"/>
    </w:rPr>
  </w:style>
  <w:style w:type="paragraph" w:customStyle="1" w:styleId="Standard">
    <w:name w:val="Standard"/>
    <w:rsid w:val="001C75F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AppData\Local\Microsoft\Windows\INetCache\Content.MSO\367E81A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367E81A3.dot</Template>
  <TotalTime>12</TotalTime>
  <Pages>1</Pages>
  <Words>190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Oviedo, 14 de mayo de 2001</vt:lpstr>
    </vt:vector>
  </TitlesOfParts>
  <Company>Colegio de Ingenieros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Oviedo, 14 de mayo de 2001</dc:title>
  <dc:creator>Carolina</dc:creator>
  <cp:lastModifiedBy>Carlos García Moreno</cp:lastModifiedBy>
  <cp:revision>3</cp:revision>
  <cp:lastPrinted>2002-06-13T11:19:00Z</cp:lastPrinted>
  <dcterms:created xsi:type="dcterms:W3CDTF">2020-10-28T07:43:00Z</dcterms:created>
  <dcterms:modified xsi:type="dcterms:W3CDTF">2020-10-29T10:47:00Z</dcterms:modified>
</cp:coreProperties>
</file>